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0"/>
        <w:gridCol w:w="9106"/>
      </w:tblGrid>
      <w:tr w:rsidR="00DE4A53" w14:paraId="0DA34481" w14:textId="77777777" w:rsidTr="00F42464">
        <w:trPr>
          <w:gridBefore w:val="1"/>
          <w:wBefore w:w="250" w:type="dxa"/>
        </w:trPr>
        <w:tc>
          <w:tcPr>
            <w:tcW w:w="9106" w:type="dxa"/>
          </w:tcPr>
          <w:p w14:paraId="36559E36" w14:textId="77777777" w:rsidR="00DE4A53" w:rsidRDefault="004D3F76">
            <w:pPr>
              <w:tabs>
                <w:tab w:val="left" w:pos="1134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ar-SA"/>
              </w:rPr>
              <w:drawing>
                <wp:inline distT="0" distB="0" distL="0" distR="0" wp14:anchorId="449B5C54" wp14:editId="1731C98D">
                  <wp:extent cx="457200" cy="563245"/>
                  <wp:effectExtent l="0" t="0" r="0" b="825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53" w14:paraId="3059F267" w14:textId="77777777" w:rsidTr="00F42464">
        <w:trPr>
          <w:gridBefore w:val="1"/>
          <w:wBefore w:w="250" w:type="dxa"/>
        </w:trPr>
        <w:tc>
          <w:tcPr>
            <w:tcW w:w="9106" w:type="dxa"/>
          </w:tcPr>
          <w:p w14:paraId="4B87B5E5" w14:textId="77777777" w:rsidR="00DE4A53" w:rsidRDefault="00DE4A53">
            <w:pPr>
              <w:tabs>
                <w:tab w:val="left" w:pos="1134"/>
              </w:tabs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DE4A53" w14:paraId="0F09EFDD" w14:textId="77777777" w:rsidTr="00F42464">
        <w:trPr>
          <w:gridBefore w:val="1"/>
          <w:wBefore w:w="250" w:type="dxa"/>
        </w:trPr>
        <w:tc>
          <w:tcPr>
            <w:tcW w:w="9106" w:type="dxa"/>
          </w:tcPr>
          <w:p w14:paraId="55AE0C36" w14:textId="0B578447" w:rsidR="00F42464" w:rsidRDefault="00F42464" w:rsidP="00F42464">
            <w:pPr>
              <w:pStyle w:val="Antrat3"/>
              <w:tabs>
                <w:tab w:val="left" w:pos="1134"/>
              </w:tabs>
              <w:rPr>
                <w:sz w:val="24"/>
              </w:rPr>
            </w:pPr>
            <w:r>
              <w:rPr>
                <w:sz w:val="24"/>
              </w:rPr>
              <w:t>BIRŠTONO SAVIVALDYBĖS</w:t>
            </w:r>
          </w:p>
          <w:p w14:paraId="6457CD8F" w14:textId="4E5F659E" w:rsidR="00DE4A53" w:rsidRDefault="00DE4A53" w:rsidP="00F42464">
            <w:pPr>
              <w:pStyle w:val="Antrat3"/>
              <w:tabs>
                <w:tab w:val="left" w:pos="1134"/>
              </w:tabs>
              <w:rPr>
                <w:sz w:val="24"/>
              </w:rPr>
            </w:pPr>
            <w:r>
              <w:rPr>
                <w:sz w:val="24"/>
              </w:rPr>
              <w:t>TARYB</w:t>
            </w:r>
            <w:r w:rsidR="00F42464">
              <w:rPr>
                <w:sz w:val="24"/>
              </w:rPr>
              <w:t>OS NARĖ KRISTINA JUSTINAVIČIENĖ</w:t>
            </w:r>
          </w:p>
          <w:p w14:paraId="3CCA42D7" w14:textId="36730B92" w:rsidR="00F42464" w:rsidRDefault="00F42464" w:rsidP="00F42464">
            <w:pPr>
              <w:jc w:val="center"/>
            </w:pPr>
          </w:p>
          <w:p w14:paraId="768FB53B" w14:textId="377A4F3E" w:rsidR="00F42464" w:rsidRPr="00F42464" w:rsidRDefault="00F42464" w:rsidP="00F42464">
            <w:pPr>
              <w:jc w:val="center"/>
              <w:rPr>
                <w:lang w:val="en-US"/>
              </w:rPr>
            </w:pPr>
            <w:r>
              <w:t xml:space="preserve">Jaunimo g. 2, 59206 Birštonas, el. p. </w:t>
            </w:r>
            <w:hyperlink r:id="rId10" w:history="1">
              <w:r w:rsidRPr="00316DFB">
                <w:rPr>
                  <w:rStyle w:val="Hipersaitas"/>
                </w:rPr>
                <w:t>kristina.jsutinav</w:t>
              </w:r>
              <w:r w:rsidRPr="00316DFB">
                <w:rPr>
                  <w:rStyle w:val="Hipersaitas"/>
                  <w:lang w:val="en-US"/>
                </w:rPr>
                <w:t>@gmail.com</w:t>
              </w:r>
            </w:hyperlink>
            <w:r>
              <w:rPr>
                <w:lang w:val="en-US"/>
              </w:rPr>
              <w:t>, +370 682 24134</w:t>
            </w:r>
          </w:p>
          <w:p w14:paraId="05B51597" w14:textId="062A9648" w:rsidR="00F42464" w:rsidRPr="00F42464" w:rsidRDefault="00F42464" w:rsidP="00F42464">
            <w:pPr>
              <w:jc w:val="center"/>
            </w:pPr>
            <w:r>
              <w:t>_______________________________________________________________________________________</w:t>
            </w:r>
          </w:p>
        </w:tc>
      </w:tr>
      <w:tr w:rsidR="00DE4A53" w14:paraId="401CBB98" w14:textId="77777777" w:rsidTr="00F42464">
        <w:trPr>
          <w:gridBefore w:val="1"/>
          <w:wBefore w:w="250" w:type="dxa"/>
        </w:trPr>
        <w:tc>
          <w:tcPr>
            <w:tcW w:w="9106" w:type="dxa"/>
          </w:tcPr>
          <w:p w14:paraId="0B43B8FF" w14:textId="77777777" w:rsidR="00DE4A53" w:rsidRDefault="00DE4A53" w:rsidP="00F42464">
            <w:pPr>
              <w:tabs>
                <w:tab w:val="left" w:pos="1134"/>
              </w:tabs>
              <w:rPr>
                <w:rFonts w:ascii="Times New Roman" w:hAnsi="Times New Roman"/>
              </w:rPr>
            </w:pPr>
          </w:p>
        </w:tc>
      </w:tr>
      <w:tr w:rsidR="00F42464" w14:paraId="56937A2C" w14:textId="77777777" w:rsidTr="00F42464">
        <w:tc>
          <w:tcPr>
            <w:tcW w:w="9356" w:type="dxa"/>
            <w:gridSpan w:val="2"/>
          </w:tcPr>
          <w:p w14:paraId="78172124" w14:textId="2174B2FE" w:rsidR="00F42464" w:rsidRDefault="00F42464" w:rsidP="003D3F8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246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69517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42464">
              <w:rPr>
                <w:rFonts w:ascii="Times New Roman" w:hAnsi="Times New Roman"/>
                <w:b/>
                <w:sz w:val="24"/>
                <w:szCs w:val="24"/>
              </w:rPr>
              <w:t xml:space="preserve"> METŲ VEIKLOS ATASKAITA</w:t>
            </w:r>
          </w:p>
          <w:p w14:paraId="15037818" w14:textId="77777777" w:rsidR="00013CCF" w:rsidRPr="00F42464" w:rsidRDefault="00013CCF" w:rsidP="003D3F8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9F13F6E" w14:textId="687A84AF" w:rsidR="006233E3" w:rsidRDefault="006233E3" w:rsidP="004C5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 ataskaitinį laikotarpį dalyvavau visuose Tarybos, komitetų ir komisijų posėdžiu</w:t>
            </w:r>
            <w:r w:rsidR="00D37EE9">
              <w:rPr>
                <w:rFonts w:ascii="Times New Roman" w:hAnsi="Times New Roman" w:cs="Times New Roman"/>
                <w:sz w:val="24"/>
                <w:szCs w:val="24"/>
              </w:rPr>
              <w:t>ose. Esu Birštono savivaldybės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tudijų rėmimo fondo tarybos pirmininkė, Etikos komisijos pirmininko pavaduotoja ir Tarybos veiklos reglamento redakcinės komisijos narė.</w:t>
            </w:r>
          </w:p>
          <w:p w14:paraId="792DB329" w14:textId="19DC366A" w:rsidR="00013CCF" w:rsidRDefault="00695174" w:rsidP="00013CCF">
            <w:pPr>
              <w:pStyle w:val="prastasiniatinklio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  <w:r w:rsidRPr="00013CCF">
              <w:rPr>
                <w:color w:val="000000"/>
                <w:shd w:val="clear" w:color="auto" w:fill="FFFFFF"/>
              </w:rPr>
              <w:t>2025 metais Birštono savivaldybės studijų rėmimo fondas tęsė savo veiklą, kurios pagrindinis tikslas – teikti finansinę paramą gabiems krašto studentams ir moksleiviams. Per metus įvyko trys tarybos posėdžiai, kuriuose buvo svarstomi stipendijų skyrimo kriterijai, konkretūs prašymai bei fondo biudžeto valdymo iššūkiai.</w:t>
            </w:r>
            <w:r w:rsidRPr="00013CCF">
              <w:rPr>
                <w:color w:val="000000"/>
                <w:shd w:val="clear" w:color="auto" w:fill="FFFFFF"/>
              </w:rPr>
              <w:t xml:space="preserve"> </w:t>
            </w:r>
            <w:r w:rsidR="00D37EE9">
              <w:rPr>
                <w:color w:val="000000"/>
                <w:shd w:val="clear" w:color="auto" w:fill="FFFFFF"/>
              </w:rPr>
              <w:t>Iš v</w:t>
            </w:r>
            <w:r w:rsidRPr="00013CCF">
              <w:rPr>
                <w:color w:val="000000"/>
                <w:shd w:val="clear" w:color="auto" w:fill="FFFFFF"/>
              </w:rPr>
              <w:t>iso buvo išnagrinėti 8 prašymai</w:t>
            </w:r>
            <w:r w:rsidR="00013CCF" w:rsidRPr="00013CCF">
              <w:rPr>
                <w:color w:val="000000"/>
                <w:shd w:val="clear" w:color="auto" w:fill="FFFFFF"/>
              </w:rPr>
              <w:t xml:space="preserve">, </w:t>
            </w:r>
            <w:r w:rsidR="00D37EE9">
              <w:rPr>
                <w:color w:val="000000"/>
                <w:shd w:val="clear" w:color="auto" w:fill="FFFFFF"/>
              </w:rPr>
              <w:t xml:space="preserve">o </w:t>
            </w:r>
            <w:r w:rsidR="00013CCF" w:rsidRPr="00013CCF">
              <w:rPr>
                <w:color w:val="000000"/>
                <w:shd w:val="clear" w:color="auto" w:fill="FFFFFF"/>
              </w:rPr>
              <w:t>v</w:t>
            </w:r>
            <w:r w:rsidRPr="00013CCF">
              <w:rPr>
                <w:color w:val="000000"/>
                <w:shd w:val="clear" w:color="auto" w:fill="FFFFFF"/>
              </w:rPr>
              <w:t>ienkartines išmokas</w:t>
            </w:r>
            <w:r w:rsidRPr="00013CCF">
              <w:rPr>
                <w:color w:val="000000"/>
                <w:shd w:val="clear" w:color="auto" w:fill="FFFFFF"/>
              </w:rPr>
              <w:t xml:space="preserve"> </w:t>
            </w:r>
            <w:r w:rsidRPr="00013CCF">
              <w:rPr>
                <w:color w:val="000000"/>
                <w:shd w:val="clear" w:color="auto" w:fill="FFFFFF"/>
              </w:rPr>
              <w:t xml:space="preserve">gavo </w:t>
            </w:r>
            <w:r w:rsidR="00013CCF" w:rsidRPr="00013CCF">
              <w:rPr>
                <w:color w:val="000000"/>
                <w:shd w:val="clear" w:color="auto" w:fill="FFFFFF"/>
              </w:rPr>
              <w:t>7</w:t>
            </w:r>
            <w:r w:rsidRPr="00013CCF">
              <w:rPr>
                <w:color w:val="000000"/>
                <w:shd w:val="clear" w:color="auto" w:fill="FFFFFF"/>
              </w:rPr>
              <w:t xml:space="preserve"> auk</w:t>
            </w:r>
            <w:r w:rsidR="00013CCF" w:rsidRPr="00013CCF">
              <w:rPr>
                <w:color w:val="000000"/>
                <w:shd w:val="clear" w:color="auto" w:fill="FFFFFF"/>
              </w:rPr>
              <w:t xml:space="preserve">štosiose mokyklose studijuojantys jaunuoliai. </w:t>
            </w:r>
          </w:p>
          <w:p w14:paraId="07405713" w14:textId="56C9EC19" w:rsidR="006D3A6A" w:rsidRPr="00D37EE9" w:rsidRDefault="00013CCF" w:rsidP="00D37EE9">
            <w:pPr>
              <w:pStyle w:val="prastasiniatinklio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13CCF">
              <w:rPr>
                <w:color w:val="000000"/>
              </w:rPr>
              <w:t>Metų pabaigoje fondas įvertino Birštono gimnazijos vyresniųjų klasių mokinių pasiekimus. Siekiant motyvuoti geriausius moksleivius, kurių metinis įvertinimo vidurkis siekia 10 balų, buvo paskirtos skatinamosios premijos.</w:t>
            </w:r>
            <w:r>
              <w:rPr>
                <w:color w:val="000000"/>
              </w:rPr>
              <w:t xml:space="preserve"> </w:t>
            </w:r>
            <w:r w:rsidRPr="00013CCF">
              <w:rPr>
                <w:color w:val="000000"/>
              </w:rPr>
              <w:t xml:space="preserve">Po 230 </w:t>
            </w:r>
            <w:proofErr w:type="spellStart"/>
            <w:r w:rsidRPr="00013CCF">
              <w:rPr>
                <w:color w:val="000000"/>
              </w:rPr>
              <w:t>Eur</w:t>
            </w:r>
            <w:proofErr w:type="spellEnd"/>
            <w:r w:rsidRPr="00013CCF">
              <w:rPr>
                <w:color w:val="000000"/>
              </w:rPr>
              <w:t xml:space="preserve"> dydžio išmokas gavo trys moksleivės (besimokančios </w:t>
            </w:r>
            <w:proofErr w:type="spellStart"/>
            <w:r w:rsidRPr="00013CCF">
              <w:rPr>
                <w:color w:val="000000"/>
              </w:rPr>
              <w:t>Ia</w:t>
            </w:r>
            <w:proofErr w:type="spellEnd"/>
            <w:r w:rsidRPr="00013CCF">
              <w:rPr>
                <w:color w:val="000000"/>
              </w:rPr>
              <w:t xml:space="preserve">, </w:t>
            </w:r>
            <w:proofErr w:type="spellStart"/>
            <w:r w:rsidRPr="00013CCF">
              <w:rPr>
                <w:color w:val="000000"/>
              </w:rPr>
              <w:t>Ib</w:t>
            </w:r>
            <w:proofErr w:type="spellEnd"/>
            <w:r w:rsidRPr="00013CCF">
              <w:rPr>
                <w:color w:val="000000"/>
              </w:rPr>
              <w:t xml:space="preserve"> ir </w:t>
            </w:r>
            <w:proofErr w:type="spellStart"/>
            <w:r w:rsidRPr="00013CCF">
              <w:rPr>
                <w:color w:val="000000"/>
              </w:rPr>
              <w:t>IIb</w:t>
            </w:r>
            <w:proofErr w:type="spellEnd"/>
            <w:r w:rsidRPr="00013CCF">
              <w:rPr>
                <w:color w:val="000000"/>
              </w:rPr>
              <w:t xml:space="preserve"> klasėse) iš nepanaudotų fondo lėšų likučio.</w:t>
            </w:r>
            <w:r w:rsidR="00D37EE9">
              <w:rPr>
                <w:color w:val="000000"/>
              </w:rPr>
              <w:t xml:space="preserve"> A</w:t>
            </w:r>
            <w:r w:rsidR="00695174" w:rsidRPr="00013CCF">
              <w:rPr>
                <w:color w:val="000000"/>
                <w:shd w:val="clear" w:color="auto" w:fill="FFFFFF"/>
              </w:rPr>
              <w:t>teities uždaviniu išl</w:t>
            </w:r>
            <w:r>
              <w:rPr>
                <w:color w:val="000000"/>
                <w:shd w:val="clear" w:color="auto" w:fill="FFFFFF"/>
              </w:rPr>
              <w:t xml:space="preserve">ieka </w:t>
            </w:r>
            <w:r w:rsidR="00695174" w:rsidRPr="00013CCF">
              <w:rPr>
                <w:color w:val="000000"/>
                <w:shd w:val="clear" w:color="auto" w:fill="FFFFFF"/>
              </w:rPr>
              <w:t>fondo finansavimo bazės užtikrinimas, siekiant patenkinti augantį motyvuoto jaunimo paramos poreikį.</w:t>
            </w:r>
          </w:p>
          <w:p w14:paraId="3897F64F" w14:textId="024500AA" w:rsidR="006D3A6A" w:rsidRPr="006D3A6A" w:rsidRDefault="00E72FDB" w:rsidP="006D3A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Vykdy</w:t>
            </w:r>
            <w:r w:rsidR="004943B8">
              <w:rPr>
                <w:rFonts w:ascii="Times New Roman" w:hAnsi="Times New Roman" w:cs="Times New Roman"/>
                <w:sz w:val="24"/>
                <w:szCs w:val="24"/>
              </w:rPr>
              <w:t>dama Tarybos narės</w:t>
            </w:r>
            <w:r w:rsidR="006D3A6A">
              <w:rPr>
                <w:rFonts w:ascii="Times New Roman" w:hAnsi="Times New Roman" w:cs="Times New Roman"/>
                <w:sz w:val="24"/>
                <w:szCs w:val="24"/>
              </w:rPr>
              <w:t xml:space="preserve"> pareigas</w:t>
            </w:r>
            <w:r w:rsidR="004943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D3A6A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m. reguliariai bendravau su gyventojais ir įvairi</w:t>
            </w:r>
            <w:r w:rsidR="00570FCD">
              <w:rPr>
                <w:rFonts w:ascii="Times New Roman" w:hAnsi="Times New Roman" w:cs="Times New Roman"/>
                <w:sz w:val="24"/>
                <w:szCs w:val="24"/>
              </w:rPr>
              <w:t>ų organizacijų atstovais</w:t>
            </w:r>
            <w:r w:rsidR="00E83766">
              <w:rPr>
                <w:rFonts w:ascii="Times New Roman" w:hAnsi="Times New Roman" w:cs="Times New Roman"/>
                <w:sz w:val="24"/>
                <w:szCs w:val="24"/>
              </w:rPr>
              <w:t>, atstovavau savivaldybei</w:t>
            </w:r>
            <w:r w:rsidR="00243575">
              <w:rPr>
                <w:rFonts w:ascii="Times New Roman" w:hAnsi="Times New Roman" w:cs="Times New Roman"/>
                <w:sz w:val="24"/>
                <w:szCs w:val="24"/>
              </w:rPr>
              <w:t xml:space="preserve"> šventėse ir renginiuose.</w:t>
            </w:r>
          </w:p>
          <w:p w14:paraId="5BD77A56" w14:textId="2237A98C" w:rsidR="00E72FDB" w:rsidRDefault="00E72FDB" w:rsidP="00E72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2E609" w14:textId="5ADDD33A" w:rsidR="0046793D" w:rsidRDefault="0046793D" w:rsidP="00E72FD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4DD27" w14:textId="126E7CC1" w:rsidR="00392A18" w:rsidRDefault="0046793D" w:rsidP="00D7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Tarybos narė                                                                   </w:t>
            </w:r>
            <w:r w:rsidR="002D5C4A">
              <w:rPr>
                <w:rFonts w:ascii="Times New Roman" w:hAnsi="Times New Roman" w:cs="Times New Roman"/>
                <w:sz w:val="24"/>
                <w:szCs w:val="24"/>
              </w:rPr>
              <w:t xml:space="preserve">         Kristina </w:t>
            </w:r>
            <w:proofErr w:type="spellStart"/>
            <w:r w:rsidR="002D5C4A">
              <w:rPr>
                <w:rFonts w:ascii="Times New Roman" w:hAnsi="Times New Roman" w:cs="Times New Roman"/>
                <w:sz w:val="24"/>
                <w:szCs w:val="24"/>
              </w:rPr>
              <w:t>Justinavičien</w:t>
            </w:r>
            <w:r w:rsidR="00D77AFB">
              <w:rPr>
                <w:rFonts w:ascii="Times New Roman" w:hAnsi="Times New Roman" w:cs="Times New Roman"/>
                <w:sz w:val="24"/>
                <w:szCs w:val="24"/>
              </w:rPr>
              <w:t>ė</w:t>
            </w:r>
            <w:proofErr w:type="spellEnd"/>
          </w:p>
          <w:p w14:paraId="33B4A6B8" w14:textId="7F4CB6E0" w:rsidR="00570FCD" w:rsidRDefault="00570FCD" w:rsidP="00D7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0AFF4" w14:textId="7B567F8D" w:rsidR="00570FCD" w:rsidRDefault="00570FCD" w:rsidP="00D7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82E8C" w14:textId="0DC2B463" w:rsidR="00570FCD" w:rsidRDefault="00570FCD" w:rsidP="00D7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EFD1B" w14:textId="2BF50B78" w:rsidR="00570FCD" w:rsidRDefault="00570FCD" w:rsidP="00D7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5B7A8" w14:textId="2623A9A9" w:rsidR="00570FCD" w:rsidRDefault="00570FCD" w:rsidP="00D7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A35CA" w14:textId="440C3712" w:rsidR="00D77AFB" w:rsidRDefault="00D77AFB" w:rsidP="00D7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8B150" w14:textId="2D7B4C03" w:rsidR="00D75439" w:rsidRDefault="00D75439" w:rsidP="00D75439">
            <w:pPr>
              <w:pStyle w:val="prastasiniatinklio"/>
              <w:jc w:val="center"/>
            </w:pPr>
          </w:p>
          <w:p w14:paraId="2E1D7A92" w14:textId="6DEF8743" w:rsidR="0046793D" w:rsidRDefault="00D77AFB" w:rsidP="0046793D">
            <w:pPr>
              <w:pStyle w:val="prastasiniatinklio"/>
            </w:pPr>
            <w:r>
              <w:lastRenderedPageBreak/>
              <w:t>Studijų rėmimo fondo taryba</w:t>
            </w:r>
            <w:r w:rsidR="00E83766">
              <w:t xml:space="preserve"> 2025 m.</w:t>
            </w:r>
          </w:p>
          <w:p w14:paraId="06517FCD" w14:textId="697A2634" w:rsidR="00E83766" w:rsidRDefault="00E83766" w:rsidP="00E83766">
            <w:pPr>
              <w:pStyle w:val="prastasiniatinklio"/>
            </w:pPr>
            <w:r>
              <w:rPr>
                <w:noProof/>
              </w:rPr>
              <w:drawing>
                <wp:inline distT="0" distB="0" distL="0" distR="0" wp14:anchorId="0B744396" wp14:editId="2573AE25">
                  <wp:extent cx="7200000" cy="5400000"/>
                  <wp:effectExtent l="0" t="0" r="1270" b="0"/>
                  <wp:docPr id="1" name="Paveikslėlis 1" descr="C:\Users\Mokytojas\Desktop\IMG_56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kytojas\Desktop\IMG_56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5128C" w14:textId="77777777" w:rsidR="00E83766" w:rsidRDefault="00E83766" w:rsidP="0046793D">
            <w:pPr>
              <w:pStyle w:val="prastasiniatinklio"/>
            </w:pPr>
          </w:p>
          <w:p w14:paraId="7CA7107E" w14:textId="53DA2CD7" w:rsidR="0046793D" w:rsidRDefault="00E83766" w:rsidP="00E83766">
            <w:pPr>
              <w:pStyle w:val="prastasiniatinklio"/>
              <w:jc w:val="both"/>
            </w:pPr>
            <w:r>
              <w:t>Birštono gimnazijos abiturientų apdovanojimai</w:t>
            </w:r>
            <w:r w:rsidR="001A3A98">
              <w:t xml:space="preserve"> 2025.07.29 </w:t>
            </w:r>
          </w:p>
          <w:p w14:paraId="68DFCF60" w14:textId="6A71ED31" w:rsidR="00E83766" w:rsidRDefault="00E83766" w:rsidP="00E83766">
            <w:pPr>
              <w:pStyle w:val="prastasiniatinklio"/>
            </w:pPr>
            <w:r>
              <w:rPr>
                <w:noProof/>
              </w:rPr>
              <w:drawing>
                <wp:inline distT="0" distB="0" distL="0" distR="0" wp14:anchorId="6A08A647" wp14:editId="4572C3A4">
                  <wp:extent cx="5400000" cy="2677500"/>
                  <wp:effectExtent l="0" t="0" r="0" b="8890"/>
                  <wp:docPr id="4" name="Paveikslėlis 4" descr="C:\Users\Mokytojas\Downloads\att.Z9lEER96QQfmfiAHhzKwfYbbx6w2LAnTjNTldPTZkEo.pn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kytojas\Downloads\att.Z9lEER96QQfmfiAHhzKwfYbbx6w2LAnTjNTldPTZkEo.pn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67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29456" w14:textId="3DA58735" w:rsidR="00F42464" w:rsidRPr="00D37EE9" w:rsidRDefault="00E83766" w:rsidP="004C5146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7EE9">
              <w:rPr>
                <w:rFonts w:ascii="Times New Roman" w:hAnsi="Times New Roman"/>
                <w:sz w:val="24"/>
                <w:szCs w:val="24"/>
              </w:rPr>
              <w:lastRenderedPageBreak/>
              <w:t>Vasario 16-osios apdovanojimai Birštone</w:t>
            </w:r>
          </w:p>
          <w:p w14:paraId="242C67B6" w14:textId="2B20ED7A" w:rsidR="00E83766" w:rsidRPr="00F42464" w:rsidRDefault="00E83766" w:rsidP="00D37EE9">
            <w:pPr>
              <w:pStyle w:val="prastasiniatinklio"/>
            </w:pPr>
            <w:r>
              <w:rPr>
                <w:noProof/>
              </w:rPr>
              <w:drawing>
                <wp:inline distT="0" distB="0" distL="0" distR="0" wp14:anchorId="345D87F6" wp14:editId="14AA01BF">
                  <wp:extent cx="5400000" cy="4050000"/>
                  <wp:effectExtent l="0" t="0" r="0" b="8255"/>
                  <wp:docPr id="9" name="Paveikslėlis 9" descr="C:\Users\Mokytojas\Downloads\IMG_53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kytojas\Downloads\IMG_53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817E1" w14:textId="668418D1" w:rsidR="00D37EE9" w:rsidRDefault="00D37EE9" w:rsidP="00DA3717">
      <w:pPr>
        <w:pStyle w:val="prastasiniatinklio"/>
      </w:pPr>
      <w:r>
        <w:lastRenderedPageBreak/>
        <w:t>LSDP frakcija 2025 m.</w:t>
      </w:r>
    </w:p>
    <w:p w14:paraId="2958714A" w14:textId="1B336B4D" w:rsidR="00D37EE9" w:rsidRDefault="00D37EE9" w:rsidP="00DA3717">
      <w:pPr>
        <w:pStyle w:val="prastasiniatinklio"/>
      </w:pPr>
      <w:r>
        <w:rPr>
          <w:noProof/>
        </w:rPr>
        <w:drawing>
          <wp:inline distT="0" distB="0" distL="0" distR="0" wp14:anchorId="11EE6A56" wp14:editId="027219FF">
            <wp:extent cx="5400000" cy="4049280"/>
            <wp:effectExtent l="0" t="0" r="0" b="8890"/>
            <wp:docPr id="11" name="Paveikslėlis 11" descr="C:\Users\Mokytojas\Downloads\IMG_7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kytojas\Downloads\IMG_725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D144B" w14:textId="7BBB27E1" w:rsidR="00D37EE9" w:rsidRDefault="00D37EE9" w:rsidP="00DA3717">
      <w:pPr>
        <w:pStyle w:val="prastasiniatinklio"/>
      </w:pPr>
    </w:p>
    <w:p w14:paraId="29E33016" w14:textId="6F82E26C" w:rsidR="00E83766" w:rsidRDefault="001A3A98" w:rsidP="00D37EE9">
      <w:pPr>
        <w:pStyle w:val="prastasiniatinklio"/>
      </w:pPr>
      <w:r>
        <w:lastRenderedPageBreak/>
        <w:t>„</w:t>
      </w:r>
      <w:r w:rsidR="00E83766">
        <w:t>Auksin</w:t>
      </w:r>
      <w:r>
        <w:t>ės</w:t>
      </w:r>
      <w:r w:rsidR="00E83766">
        <w:t xml:space="preserve"> krivūl</w:t>
      </w:r>
      <w:r>
        <w:t>ės“</w:t>
      </w:r>
      <w:r w:rsidR="00E83766">
        <w:t xml:space="preserve"> apdovanojimai</w:t>
      </w:r>
      <w:r>
        <w:t xml:space="preserve"> </w:t>
      </w:r>
      <w:r w:rsidR="00E83766">
        <w:t>2025 m.</w:t>
      </w:r>
    </w:p>
    <w:p w14:paraId="7E16A05D" w14:textId="77777777" w:rsidR="00D37EE9" w:rsidRDefault="001A3A98" w:rsidP="00D37EE9">
      <w:pPr>
        <w:pStyle w:val="prastasiniatinklio"/>
        <w:jc w:val="center"/>
      </w:pPr>
      <w:r>
        <w:rPr>
          <w:noProof/>
        </w:rPr>
        <w:drawing>
          <wp:inline distT="0" distB="0" distL="0" distR="0" wp14:anchorId="0F075A3C" wp14:editId="5B2C5A19">
            <wp:extent cx="5400000" cy="4050000"/>
            <wp:effectExtent l="0" t="0" r="0" b="8255"/>
            <wp:docPr id="10" name="Paveikslėlis 10" descr="C:\Users\Mokytojas\Downloads\IMG_7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kytojas\Downloads\IMG_70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AA724" w14:textId="3305EABF" w:rsidR="009A7BA0" w:rsidRDefault="00D37EE9" w:rsidP="00D37EE9">
      <w:pPr>
        <w:pStyle w:val="prastasiniatinklio"/>
        <w:jc w:val="center"/>
      </w:pPr>
      <w:r>
        <w:rPr>
          <w:noProof/>
        </w:rPr>
        <w:drawing>
          <wp:inline distT="0" distB="0" distL="0" distR="0" wp14:anchorId="65A99358" wp14:editId="35869441">
            <wp:extent cx="4968000" cy="4968000"/>
            <wp:effectExtent l="0" t="0" r="4445" b="4445"/>
            <wp:docPr id="5" name="Paveikslėlis 5" descr="C:\Users\Mokytojas\Downloads\IMG_69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ytojas\Downloads\IMG_696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BA0" w:rsidSect="002D5C4A">
      <w:headerReference w:type="default" r:id="rId17"/>
      <w:footerReference w:type="first" r:id="rId18"/>
      <w:type w:val="continuous"/>
      <w:pgSz w:w="11907" w:h="16840" w:code="9"/>
      <w:pgMar w:top="1135" w:right="850" w:bottom="568" w:left="1701" w:header="568" w:footer="605" w:gutter="0"/>
      <w:cols w:space="720" w:equalWidth="0">
        <w:col w:w="9639"/>
      </w:cols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74A92A" w14:textId="77777777" w:rsidR="00F11A70" w:rsidRDefault="00F11A70">
      <w:r>
        <w:separator/>
      </w:r>
    </w:p>
  </w:endnote>
  <w:endnote w:type="continuationSeparator" w:id="0">
    <w:p w14:paraId="52164B3C" w14:textId="77777777" w:rsidR="00F11A70" w:rsidRDefault="00F11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LT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FC746" w14:textId="77777777" w:rsidR="004D3F76" w:rsidRDefault="004D3F76" w:rsidP="004D3F76">
    <w:pPr>
      <w:pStyle w:val="Por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BBFCE" w14:textId="77777777" w:rsidR="00F11A70" w:rsidRDefault="00F11A70">
      <w:r>
        <w:separator/>
      </w:r>
    </w:p>
  </w:footnote>
  <w:footnote w:type="continuationSeparator" w:id="0">
    <w:p w14:paraId="0898D1FA" w14:textId="77777777" w:rsidR="00F11A70" w:rsidRDefault="00F11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4D3E9" w14:textId="2A6286E2" w:rsidR="00DE4A53" w:rsidRDefault="00DE4A53">
    <w:pPr>
      <w:pStyle w:val="Antrats"/>
      <w:jc w:val="center"/>
    </w:pPr>
    <w:r>
      <w:rPr>
        <w:rStyle w:val="Puslapionumeris"/>
      </w:rPr>
      <w:fldChar w:fldCharType="begin"/>
    </w:r>
    <w:r>
      <w:rPr>
        <w:rStyle w:val="Puslapionumeris"/>
      </w:rPr>
      <w:instrText xml:space="preserve"> PAGE </w:instrText>
    </w:r>
    <w:r>
      <w:rPr>
        <w:rStyle w:val="Puslapionumeris"/>
      </w:rPr>
      <w:fldChar w:fldCharType="separate"/>
    </w:r>
    <w:r w:rsidR="00BD4531">
      <w:rPr>
        <w:rStyle w:val="Puslapionumeris"/>
        <w:noProof/>
      </w:rPr>
      <w:t>4</w:t>
    </w:r>
    <w:r>
      <w:rPr>
        <w:rStyle w:val="Puslapionumeris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134"/>
  <w:hyphenationZone w:val="396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0FC"/>
    <w:rsid w:val="00013CCF"/>
    <w:rsid w:val="000575E9"/>
    <w:rsid w:val="000969CB"/>
    <w:rsid w:val="000B035B"/>
    <w:rsid w:val="000C1C87"/>
    <w:rsid w:val="000D27A1"/>
    <w:rsid w:val="001413BE"/>
    <w:rsid w:val="001A3A98"/>
    <w:rsid w:val="001D1974"/>
    <w:rsid w:val="00243575"/>
    <w:rsid w:val="002766A9"/>
    <w:rsid w:val="002A6C2C"/>
    <w:rsid w:val="002C5E19"/>
    <w:rsid w:val="002D0052"/>
    <w:rsid w:val="002D5C4A"/>
    <w:rsid w:val="002E4294"/>
    <w:rsid w:val="00307B5E"/>
    <w:rsid w:val="003149B9"/>
    <w:rsid w:val="003733DA"/>
    <w:rsid w:val="00392A18"/>
    <w:rsid w:val="003C72CE"/>
    <w:rsid w:val="003D3F8F"/>
    <w:rsid w:val="00400D94"/>
    <w:rsid w:val="00406F33"/>
    <w:rsid w:val="0046793D"/>
    <w:rsid w:val="004737E5"/>
    <w:rsid w:val="004943B8"/>
    <w:rsid w:val="004C5146"/>
    <w:rsid w:val="004D21D1"/>
    <w:rsid w:val="004D3F76"/>
    <w:rsid w:val="00570FCD"/>
    <w:rsid w:val="00584EFF"/>
    <w:rsid w:val="005F470E"/>
    <w:rsid w:val="006003EB"/>
    <w:rsid w:val="00613001"/>
    <w:rsid w:val="006233E3"/>
    <w:rsid w:val="006850DF"/>
    <w:rsid w:val="00695174"/>
    <w:rsid w:val="006B4ED9"/>
    <w:rsid w:val="006D3A6A"/>
    <w:rsid w:val="00792102"/>
    <w:rsid w:val="0079247C"/>
    <w:rsid w:val="00876851"/>
    <w:rsid w:val="008C6E63"/>
    <w:rsid w:val="0090077B"/>
    <w:rsid w:val="009673BE"/>
    <w:rsid w:val="009A7BA0"/>
    <w:rsid w:val="00A41EB8"/>
    <w:rsid w:val="00A446F0"/>
    <w:rsid w:val="00A87834"/>
    <w:rsid w:val="00AB5285"/>
    <w:rsid w:val="00B5374C"/>
    <w:rsid w:val="00B709F8"/>
    <w:rsid w:val="00B76DA2"/>
    <w:rsid w:val="00BC0DF5"/>
    <w:rsid w:val="00BD4531"/>
    <w:rsid w:val="00C22909"/>
    <w:rsid w:val="00CE1B15"/>
    <w:rsid w:val="00D11883"/>
    <w:rsid w:val="00D30AC6"/>
    <w:rsid w:val="00D37EE9"/>
    <w:rsid w:val="00D75439"/>
    <w:rsid w:val="00D77AFB"/>
    <w:rsid w:val="00DA3717"/>
    <w:rsid w:val="00DE4A53"/>
    <w:rsid w:val="00DF69AC"/>
    <w:rsid w:val="00E01615"/>
    <w:rsid w:val="00E12C5C"/>
    <w:rsid w:val="00E72FDB"/>
    <w:rsid w:val="00E83766"/>
    <w:rsid w:val="00ED40FC"/>
    <w:rsid w:val="00F10DD0"/>
    <w:rsid w:val="00F11A70"/>
    <w:rsid w:val="00F42464"/>
    <w:rsid w:val="00F4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B563ED"/>
  <w15:docId w15:val="{853BF703-C34A-4617-B298-353387AE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TimesLT" w:hAnsi="TimesLT" w:cs="Arial Unicode MS"/>
      <w:lang w:bidi="lo-LA"/>
    </w:rPr>
  </w:style>
  <w:style w:type="paragraph" w:styleId="Antrat1">
    <w:name w:val="heading 1"/>
    <w:basedOn w:val="prastasis"/>
    <w:next w:val="prastasis"/>
    <w:qFormat/>
    <w:pPr>
      <w:keepNext/>
      <w:spacing w:before="240" w:after="60"/>
      <w:outlineLvl w:val="0"/>
    </w:pPr>
    <w:rPr>
      <w:rFonts w:ascii="Arial" w:hAnsi="Arial"/>
      <w:b/>
      <w:bCs/>
      <w:kern w:val="28"/>
      <w:sz w:val="28"/>
      <w:szCs w:val="28"/>
    </w:rPr>
  </w:style>
  <w:style w:type="paragraph" w:styleId="Antrat2">
    <w:name w:val="heading 2"/>
    <w:basedOn w:val="prastasis"/>
    <w:next w:val="prastasis"/>
    <w:qFormat/>
    <w:pPr>
      <w:keepNext/>
      <w:jc w:val="center"/>
      <w:outlineLvl w:val="1"/>
    </w:pPr>
    <w:rPr>
      <w:rFonts w:ascii="Times New Roman" w:hAnsi="Times New Roman"/>
      <w:b/>
      <w:bCs/>
      <w:sz w:val="18"/>
      <w:szCs w:val="18"/>
    </w:rPr>
  </w:style>
  <w:style w:type="paragraph" w:styleId="Antrat3">
    <w:name w:val="heading 3"/>
    <w:basedOn w:val="prastasis"/>
    <w:next w:val="prastasis"/>
    <w:qFormat/>
    <w:pPr>
      <w:keepNext/>
      <w:jc w:val="center"/>
      <w:outlineLvl w:val="2"/>
    </w:pPr>
    <w:rPr>
      <w:rFonts w:ascii="Times New Roman" w:hAnsi="Times New Roman"/>
      <w:b/>
      <w:bCs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pPr>
      <w:tabs>
        <w:tab w:val="center" w:pos="4320"/>
        <w:tab w:val="right" w:pos="8640"/>
      </w:tabs>
    </w:pPr>
  </w:style>
  <w:style w:type="paragraph" w:styleId="Porat">
    <w:name w:val="footer"/>
    <w:basedOn w:val="prastasis"/>
    <w:pPr>
      <w:tabs>
        <w:tab w:val="center" w:pos="4320"/>
        <w:tab w:val="right" w:pos="8640"/>
      </w:tabs>
    </w:pPr>
  </w:style>
  <w:style w:type="paragraph" w:styleId="Antrat">
    <w:name w:val="caption"/>
    <w:basedOn w:val="prastasis"/>
    <w:next w:val="prastasis"/>
    <w:qFormat/>
    <w:pPr>
      <w:jc w:val="center"/>
    </w:pPr>
    <w:rPr>
      <w:rFonts w:ascii="Times New Roman" w:hAnsi="Times New Roman"/>
      <w:b/>
      <w:bCs/>
      <w:sz w:val="24"/>
      <w:szCs w:val="24"/>
    </w:rPr>
  </w:style>
  <w:style w:type="character" w:styleId="Puslapionumeris">
    <w:name w:val="page number"/>
    <w:basedOn w:val="Numatytasispastraiposriftas"/>
  </w:style>
  <w:style w:type="table" w:styleId="Lentelstinklelis">
    <w:name w:val="Table Grid"/>
    <w:basedOn w:val="prastojilentel"/>
    <w:uiPriority w:val="39"/>
    <w:rsid w:val="00AB5285"/>
    <w:rPr>
      <w:rFonts w:asciiTheme="minorHAnsi" w:eastAsiaTheme="minorHAnsi" w:hAnsiTheme="minorHAnsi" w:cstheme="minorBidi"/>
      <w:kern w:val="2"/>
      <w:sz w:val="22"/>
      <w:szCs w:val="22"/>
      <w:lang w:val="en-US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nhideWhenUsed/>
    <w:rsid w:val="00F42464"/>
    <w:rPr>
      <w:color w:val="0000FF" w:themeColor="hyperlink"/>
      <w:u w:val="single"/>
    </w:rPr>
  </w:style>
  <w:style w:type="paragraph" w:styleId="prastasiniatinklio">
    <w:name w:val="Normal (Web)"/>
    <w:basedOn w:val="prastasis"/>
    <w:uiPriority w:val="99"/>
    <w:unhideWhenUsed/>
    <w:rsid w:val="0046793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kristina.jsutinav@gmail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glem\Downloads\Taryba%20(sprendima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A38B81F1514459937F76E054F4CC8" ma:contentTypeVersion="4" ma:contentTypeDescription="Create a new document." ma:contentTypeScope="" ma:versionID="7ee94e31719873aa279b1b38b9b99146">
  <xsd:schema xmlns:xsd="http://www.w3.org/2001/XMLSchema" xmlns:xs="http://www.w3.org/2001/XMLSchema" xmlns:p="http://schemas.microsoft.com/office/2006/metadata/properties" xmlns:ns2="e0193f1a-b366-4a2c-9b92-1fb190e90acd" xmlns:ns3="ca9a378e-3a3d-4e32-9baf-543c2b2173a0" targetNamespace="http://schemas.microsoft.com/office/2006/metadata/properties" ma:root="true" ma:fieldsID="68c03037304292abf0a3553fb9e23f43" ns2:_="" ns3:_="">
    <xsd:import namespace="e0193f1a-b366-4a2c-9b92-1fb190e90acd"/>
    <xsd:import namespace="ca9a378e-3a3d-4e32-9baf-543c2b2173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93f1a-b366-4a2c-9b92-1fb190e90a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9a378e-3a3d-4e32-9baf-543c2b2173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F3C6B8-DF79-4A6A-B576-E963D27339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6AECF4-42BB-4413-B258-B921B8851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93f1a-b366-4a2c-9b92-1fb190e90acd"/>
    <ds:schemaRef ds:uri="ca9a378e-3a3d-4e32-9baf-543c2b2173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9F1887-CB52-4CC8-B740-DC1CB9DE92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Taryba (sprendimas)</Template>
  <TotalTime>230</TotalTime>
  <Pages>4</Pages>
  <Words>1257</Words>
  <Characters>717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Ramutis Gustaitis</dc:creator>
  <cp:lastModifiedBy>Mokytojas</cp:lastModifiedBy>
  <cp:revision>5</cp:revision>
  <cp:lastPrinted>2001-01-15T11:20:00Z</cp:lastPrinted>
  <dcterms:created xsi:type="dcterms:W3CDTF">2026-05-13T06:10:00Z</dcterms:created>
  <dcterms:modified xsi:type="dcterms:W3CDTF">2026-05-13T10:50:00Z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0x01010082FA38B81F1514459937F76E054F4CC8</vt:lpwstr>
  </property>
</Properties>
</file>